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3"/>
        <w:gridCol w:w="6114"/>
      </w:tblGrid>
      <w:tr w:rsidR="0090596C" w:rsidRPr="003A4871" w:rsidTr="0064637A">
        <w:tc>
          <w:tcPr>
            <w:tcW w:w="5000" w:type="pct"/>
            <w:gridSpan w:val="2"/>
            <w:shd w:val="clear" w:color="auto" w:fill="C00000"/>
          </w:tcPr>
          <w:p w:rsidR="00650259" w:rsidRPr="00635452" w:rsidRDefault="00E80D25" w:rsidP="006224F0">
            <w:pPr>
              <w:pStyle w:val="berschrift1"/>
              <w:tabs>
                <w:tab w:val="left" w:pos="3036"/>
              </w:tabs>
              <w:outlineLvl w:val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59331922"/>
                <w:placeholder>
                  <w:docPart w:val="EB8CCA5457CF4F94BDB974AA4774A75D"/>
                </w:placeholder>
                <w:temporary/>
                <w:showingPlcHdr/>
                <w15:appearance w15:val="hidden"/>
              </w:sdtPr>
              <w:sdtEndPr/>
              <w:sdtContent>
                <w:r w:rsidR="0090596C" w:rsidRPr="00635452">
                  <w:rPr>
                    <w:sz w:val="24"/>
                    <w:szCs w:val="24"/>
                    <w:lang w:bidi="de-DE"/>
                  </w:rPr>
                  <w:t>Schülerinformationen</w:t>
                </w:r>
              </w:sdtContent>
            </w:sdt>
            <w:r w:rsidR="006224F0">
              <w:rPr>
                <w:sz w:val="24"/>
                <w:szCs w:val="24"/>
              </w:rPr>
              <w:tab/>
            </w:r>
          </w:p>
        </w:tc>
      </w:tr>
      <w:tr w:rsidR="00650259" w:rsidRPr="00635452" w:rsidTr="0064637A">
        <w:sdt>
          <w:sdtPr>
            <w:rPr>
              <w:sz w:val="24"/>
              <w:szCs w:val="24"/>
            </w:rPr>
            <w:id w:val="1621259925"/>
            <w:placeholder>
              <w:docPart w:val="EAA1E50FEE1F4CDA8E62DDFC67115A1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50259" w:rsidRPr="00635452" w:rsidRDefault="0090596C" w:rsidP="0090596C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Vorname</w:t>
                </w:r>
              </w:p>
            </w:tc>
          </w:sdtContent>
        </w:sdt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50259" w:rsidRPr="00635452" w:rsidRDefault="00650259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50259" w:rsidRPr="00635452" w:rsidTr="0064637A">
        <w:sdt>
          <w:sdtPr>
            <w:rPr>
              <w:sz w:val="24"/>
              <w:szCs w:val="24"/>
            </w:rPr>
            <w:id w:val="-1470592894"/>
            <w:placeholder>
              <w:docPart w:val="1496CF22D4BD4C4AAC9E5D8C2B8D123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50259" w:rsidRPr="00635452" w:rsidRDefault="0090596C" w:rsidP="0090596C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Nachname</w:t>
                </w:r>
              </w:p>
            </w:tc>
          </w:sdtContent>
        </w:sdt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50259" w:rsidRPr="00635452" w:rsidRDefault="00650259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50259" w:rsidRPr="00635452" w:rsidTr="0064637A">
        <w:tc>
          <w:tcPr>
            <w:tcW w:w="1617" w:type="pct"/>
            <w:vAlign w:val="bottom"/>
          </w:tcPr>
          <w:p w:rsidR="00650259" w:rsidRPr="00635452" w:rsidRDefault="00650259" w:rsidP="0090596C">
            <w:pPr>
              <w:pStyle w:val="Standardeinzug"/>
              <w:rPr>
                <w:sz w:val="24"/>
                <w:szCs w:val="24"/>
              </w:rPr>
            </w:pPr>
            <w:r w:rsidRPr="00635452">
              <w:rPr>
                <w:sz w:val="24"/>
                <w:szCs w:val="24"/>
                <w:lang w:bidi="de-DE"/>
              </w:rPr>
              <w:t>Klasse</w:t>
            </w:r>
            <w:r w:rsidR="00635452" w:rsidRPr="00635452">
              <w:rPr>
                <w:sz w:val="24"/>
                <w:szCs w:val="24"/>
                <w:lang w:bidi="de-DE"/>
              </w:rPr>
              <w:t>/Schulhaus</w:t>
            </w:r>
          </w:p>
        </w:tc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50259" w:rsidRPr="00635452" w:rsidRDefault="00650259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50259" w:rsidRPr="00635452" w:rsidTr="0064637A">
        <w:sdt>
          <w:sdtPr>
            <w:rPr>
              <w:sz w:val="24"/>
              <w:szCs w:val="24"/>
            </w:rPr>
            <w:id w:val="572943512"/>
            <w:placeholder>
              <w:docPart w:val="DF43FC5B3D734826B65A53FE6EB49C9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50259" w:rsidRPr="00635452" w:rsidRDefault="0090596C" w:rsidP="0090596C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Adresse</w:t>
                </w:r>
              </w:p>
            </w:tc>
          </w:sdtContent>
        </w:sdt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50259" w:rsidRPr="00635452" w:rsidRDefault="00650259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50259" w:rsidRPr="00635452" w:rsidTr="0064637A">
        <w:tc>
          <w:tcPr>
            <w:tcW w:w="1617" w:type="pct"/>
            <w:vAlign w:val="bottom"/>
          </w:tcPr>
          <w:p w:rsidR="00650259" w:rsidRPr="00635452" w:rsidRDefault="00635452" w:rsidP="0090596C">
            <w:pPr>
              <w:pStyle w:val="Standardeinzug"/>
              <w:rPr>
                <w:sz w:val="24"/>
                <w:szCs w:val="24"/>
              </w:rPr>
            </w:pPr>
            <w:r w:rsidRPr="00635452">
              <w:rPr>
                <w:sz w:val="24"/>
                <w:szCs w:val="24"/>
              </w:rPr>
              <w:t>PLZ/Ort</w:t>
            </w:r>
          </w:p>
        </w:tc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50259" w:rsidRPr="00635452" w:rsidRDefault="00650259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4637A" w:rsidRPr="00635452" w:rsidTr="0064637A">
        <w:tc>
          <w:tcPr>
            <w:tcW w:w="5000" w:type="pct"/>
            <w:gridSpan w:val="2"/>
            <w:shd w:val="clear" w:color="auto" w:fill="C00000"/>
          </w:tcPr>
          <w:p w:rsidR="0064637A" w:rsidRPr="00635452" w:rsidRDefault="0064637A" w:rsidP="007F7B5D">
            <w:pPr>
              <w:spacing w:before="120"/>
              <w:rPr>
                <w:sz w:val="24"/>
                <w:szCs w:val="24"/>
              </w:rPr>
            </w:pPr>
            <w:r w:rsidRPr="00635452">
              <w:rPr>
                <w:sz w:val="24"/>
                <w:szCs w:val="24"/>
              </w:rPr>
              <w:t>Elterninformationen</w:t>
            </w:r>
            <w:r>
              <w:rPr>
                <w:sz w:val="24"/>
                <w:szCs w:val="24"/>
              </w:rPr>
              <w:tab/>
            </w:r>
          </w:p>
        </w:tc>
      </w:tr>
      <w:tr w:rsidR="0064637A" w:rsidRPr="00635452" w:rsidTr="0064637A">
        <w:sdt>
          <w:sdtPr>
            <w:rPr>
              <w:sz w:val="24"/>
              <w:szCs w:val="24"/>
            </w:rPr>
            <w:id w:val="-1263758595"/>
            <w:placeholder>
              <w:docPart w:val="E0A8708E6E87411AA8A1F49E0726E9A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4637A" w:rsidRPr="00635452" w:rsidRDefault="0064637A" w:rsidP="0090596C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Vorname</w:t>
                </w:r>
              </w:p>
            </w:tc>
          </w:sdtContent>
        </w:sdt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4637A" w:rsidRPr="00635452" w:rsidRDefault="0064637A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4637A" w:rsidRPr="00635452" w:rsidTr="0064637A">
        <w:tc>
          <w:tcPr>
            <w:tcW w:w="1617" w:type="pct"/>
            <w:vAlign w:val="bottom"/>
          </w:tcPr>
          <w:p w:rsidR="0064637A" w:rsidRDefault="0064637A" w:rsidP="0090596C">
            <w:pPr>
              <w:pStyle w:val="Standardeinzu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Nachname</w:t>
            </w:r>
          </w:p>
        </w:tc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4637A" w:rsidRPr="00635452" w:rsidRDefault="0064637A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4637A" w:rsidRPr="00635452" w:rsidTr="0064637A">
        <w:sdt>
          <w:sdtPr>
            <w:rPr>
              <w:sz w:val="24"/>
              <w:szCs w:val="24"/>
            </w:rPr>
            <w:id w:val="946660661"/>
            <w:placeholder>
              <w:docPart w:val="06BD0926550847CAA7DC483687C4AD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4637A" w:rsidRPr="00635452" w:rsidRDefault="0064637A" w:rsidP="00F52451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Telefon mobil</w:t>
                </w:r>
              </w:p>
            </w:tc>
          </w:sdtContent>
        </w:sdt>
        <w:tc>
          <w:tcPr>
            <w:tcW w:w="338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637A" w:rsidRPr="00635452" w:rsidRDefault="0064637A" w:rsidP="007F7B5D">
            <w:pPr>
              <w:spacing w:before="120"/>
              <w:rPr>
                <w:sz w:val="24"/>
                <w:szCs w:val="24"/>
              </w:rPr>
            </w:pPr>
          </w:p>
        </w:tc>
      </w:tr>
      <w:tr w:rsidR="0064637A" w:rsidRPr="00635452" w:rsidTr="0064637A">
        <w:sdt>
          <w:sdtPr>
            <w:rPr>
              <w:sz w:val="24"/>
              <w:szCs w:val="24"/>
            </w:rPr>
            <w:id w:val="1334104394"/>
            <w:placeholder>
              <w:docPart w:val="9ACD1A4154D440EB87AD7A62034C0C5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7" w:type="pct"/>
                <w:vAlign w:val="bottom"/>
              </w:tcPr>
              <w:p w:rsidR="0064637A" w:rsidRPr="00635452" w:rsidRDefault="0064637A" w:rsidP="00F52451">
                <w:pPr>
                  <w:pStyle w:val="Standardeinzug"/>
                  <w:rPr>
                    <w:sz w:val="24"/>
                    <w:szCs w:val="24"/>
                  </w:rPr>
                </w:pPr>
                <w:r w:rsidRPr="00635452">
                  <w:rPr>
                    <w:sz w:val="24"/>
                    <w:szCs w:val="24"/>
                    <w:lang w:bidi="de-DE"/>
                  </w:rPr>
                  <w:t>E-Mail</w:t>
                </w:r>
              </w:p>
            </w:tc>
          </w:sdtContent>
        </w:sdt>
        <w:tc>
          <w:tcPr>
            <w:tcW w:w="3383" w:type="pct"/>
            <w:tcBorders>
              <w:bottom w:val="single" w:sz="4" w:space="0" w:color="auto"/>
            </w:tcBorders>
            <w:vAlign w:val="bottom"/>
          </w:tcPr>
          <w:p w:rsidR="0064637A" w:rsidRPr="00635452" w:rsidRDefault="0064637A" w:rsidP="007F7B5D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635452" w:rsidRPr="00635452" w:rsidRDefault="00635452" w:rsidP="00635452">
      <w:pPr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val="de-CH" w:eastAsia="de-CH"/>
        </w:rPr>
      </w:pPr>
    </w:p>
    <w:p w:rsidR="0064637A" w:rsidRDefault="0064637A" w:rsidP="00635452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de-CH" w:eastAsia="de-CH"/>
        </w:rPr>
      </w:pPr>
    </w:p>
    <w:p w:rsidR="00635452" w:rsidRPr="0034129D" w:rsidRDefault="00635452" w:rsidP="00635452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de-CH" w:eastAsia="de-CH"/>
        </w:rPr>
      </w:pPr>
      <w:r w:rsidRPr="0034129D">
        <w:rPr>
          <w:rFonts w:eastAsia="Times New Roman" w:cstheme="minorHAnsi"/>
          <w:color w:val="333333"/>
          <w:sz w:val="24"/>
          <w:szCs w:val="24"/>
          <w:lang w:val="de-CH" w:eastAsia="de-CH"/>
        </w:rPr>
        <w:t>Wie wollen Sie von uns zukünftig kontaktiert bzw. informiert werden? (Mehrfachnennungen möglich)</w:t>
      </w:r>
    </w:p>
    <w:p w:rsidR="00860F9E" w:rsidRDefault="00860F9E" w:rsidP="0063545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val="de-CH"/>
        </w:rPr>
      </w:pPr>
    </w:p>
    <w:p w:rsidR="00635452" w:rsidRPr="0034129D" w:rsidRDefault="00635452" w:rsidP="0063545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val="de-CH" w:eastAsia="de-CH"/>
        </w:rPr>
      </w:pPr>
      <w:r w:rsidRPr="0034129D">
        <w:rPr>
          <w:rFonts w:eastAsia="Times New Roman" w:cstheme="minorHAnsi"/>
          <w:color w:val="333333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18pt;height:15.6pt" o:ole="">
            <v:imagedata r:id="rId10" o:title=""/>
          </v:shape>
          <w:control r:id="rId11" w:name="DefaultOcxName" w:shapeid="_x0000_i1038"/>
        </w:object>
      </w:r>
      <w:r w:rsidRPr="0034129D">
        <w:rPr>
          <w:rFonts w:eastAsia="Times New Roman" w:cstheme="minorHAnsi"/>
          <w:color w:val="333333"/>
          <w:sz w:val="20"/>
          <w:szCs w:val="20"/>
          <w:lang w:val="de-CH" w:eastAsia="de-CH"/>
        </w:rPr>
        <w:t>E-Mail</w:t>
      </w:r>
    </w:p>
    <w:p w:rsidR="00635452" w:rsidRPr="0034129D" w:rsidRDefault="00635452" w:rsidP="0063545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val="de-CH" w:eastAsia="de-CH"/>
        </w:rPr>
      </w:pPr>
      <w:r w:rsidRPr="0034129D">
        <w:rPr>
          <w:rFonts w:eastAsia="Times New Roman" w:cstheme="minorHAnsi"/>
          <w:color w:val="333333"/>
          <w:sz w:val="20"/>
          <w:szCs w:val="20"/>
        </w:rPr>
        <w:object w:dxaOrig="225" w:dyaOrig="225">
          <v:shape id="_x0000_i1041" type="#_x0000_t75" style="width:18pt;height:15.6pt" o:ole="">
            <v:imagedata r:id="rId10" o:title=""/>
          </v:shape>
          <w:control r:id="rId12" w:name="DefaultOcxName2" w:shapeid="_x0000_i1041"/>
        </w:object>
      </w:r>
      <w:r w:rsidRPr="0034129D">
        <w:rPr>
          <w:rFonts w:eastAsia="Times New Roman" w:cstheme="minorHAnsi"/>
          <w:color w:val="333333"/>
          <w:sz w:val="20"/>
          <w:szCs w:val="20"/>
          <w:lang w:val="de-CH" w:eastAsia="de-CH"/>
        </w:rPr>
        <w:t>WhatsApp</w:t>
      </w:r>
    </w:p>
    <w:p w:rsidR="00635452" w:rsidRPr="0034129D" w:rsidRDefault="00635452" w:rsidP="0063545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val="de-CH" w:eastAsia="de-CH"/>
        </w:rPr>
      </w:pPr>
    </w:p>
    <w:p w:rsidR="0034129D" w:rsidRPr="0034129D" w:rsidRDefault="0034129D" w:rsidP="0034129D">
      <w:pPr>
        <w:shd w:val="clear" w:color="auto" w:fill="FFFFFF"/>
        <w:rPr>
          <w:rFonts w:eastAsia="Times New Roman" w:cstheme="minorHAnsi"/>
          <w:color w:val="333333"/>
          <w:sz w:val="24"/>
          <w:szCs w:val="24"/>
          <w:lang w:val="de-CH" w:eastAsia="de-CH"/>
        </w:rPr>
      </w:pPr>
      <w:r w:rsidRPr="0034129D">
        <w:rPr>
          <w:rFonts w:eastAsia="Times New Roman" w:cstheme="minorHAnsi"/>
          <w:color w:val="333333"/>
          <w:sz w:val="24"/>
          <w:szCs w:val="24"/>
          <w:lang w:val="de-CH" w:eastAsia="de-CH"/>
        </w:rPr>
        <w:t xml:space="preserve">Ich bin damit einverstanden, dass Bilder und/oder Videos von Anlässen für kirchliche Publikationszwecke (Pfarreiblatt, </w:t>
      </w:r>
      <w:proofErr w:type="spellStart"/>
      <w:r w:rsidRPr="0034129D">
        <w:rPr>
          <w:rFonts w:eastAsia="Times New Roman" w:cstheme="minorHAnsi"/>
          <w:color w:val="333333"/>
          <w:sz w:val="24"/>
          <w:szCs w:val="24"/>
          <w:lang w:val="de-CH" w:eastAsia="de-CH"/>
        </w:rPr>
        <w:t>Social</w:t>
      </w:r>
      <w:proofErr w:type="spellEnd"/>
      <w:r w:rsidRPr="0034129D">
        <w:rPr>
          <w:rFonts w:eastAsia="Times New Roman" w:cstheme="minorHAnsi"/>
          <w:color w:val="333333"/>
          <w:sz w:val="24"/>
          <w:szCs w:val="24"/>
          <w:lang w:val="de-CH" w:eastAsia="de-CH"/>
        </w:rPr>
        <w:t xml:space="preserve"> Media, Elternabende) verwendet werden dürfen. Aufnahmen von Einzelpersonen und die Nennung von ganzen Namen sind ausgeschlossen.</w:t>
      </w:r>
    </w:p>
    <w:p w:rsidR="0034129D" w:rsidRPr="0034129D" w:rsidRDefault="0034129D" w:rsidP="0034129D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1"/>
          <w:szCs w:val="21"/>
          <w:lang w:val="de-CH" w:eastAsia="de-CH"/>
        </w:rPr>
      </w:pPr>
      <w:r w:rsidRPr="0034129D">
        <w:rPr>
          <w:rFonts w:eastAsia="Times New Roman" w:cstheme="minorHAnsi"/>
          <w:color w:val="333333"/>
          <w:sz w:val="21"/>
          <w:szCs w:val="21"/>
        </w:rPr>
        <w:object w:dxaOrig="225" w:dyaOrig="225">
          <v:shape id="_x0000_i1044" type="#_x0000_t75" style="width:18pt;height:15.6pt" o:ole="">
            <v:imagedata r:id="rId13" o:title=""/>
          </v:shape>
          <w:control r:id="rId14" w:name="DefaultOcxName4" w:shapeid="_x0000_i1044"/>
        </w:object>
      </w:r>
      <w:r w:rsidRPr="0034129D">
        <w:rPr>
          <w:rFonts w:eastAsia="Times New Roman" w:cstheme="minorHAnsi"/>
          <w:color w:val="333333"/>
          <w:sz w:val="21"/>
          <w:szCs w:val="21"/>
          <w:lang w:val="de-CH" w:eastAsia="de-CH"/>
        </w:rPr>
        <w:t>Ja, ich bin damit einverstanden.</w:t>
      </w:r>
    </w:p>
    <w:p w:rsidR="0034129D" w:rsidRDefault="0034129D" w:rsidP="0034129D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1"/>
          <w:szCs w:val="21"/>
          <w:lang w:val="de-CH" w:eastAsia="de-CH"/>
        </w:rPr>
      </w:pPr>
      <w:r w:rsidRPr="0034129D">
        <w:rPr>
          <w:rFonts w:eastAsia="Times New Roman" w:cstheme="minorHAnsi"/>
          <w:color w:val="333333"/>
          <w:sz w:val="21"/>
          <w:szCs w:val="21"/>
        </w:rPr>
        <w:object w:dxaOrig="225" w:dyaOrig="225">
          <v:shape id="_x0000_i1047" type="#_x0000_t75" style="width:18pt;height:15.6pt" o:ole="">
            <v:imagedata r:id="rId13" o:title=""/>
          </v:shape>
          <w:control r:id="rId15" w:name="DefaultOcxName11" w:shapeid="_x0000_i1047"/>
        </w:object>
      </w:r>
      <w:r w:rsidRPr="0034129D">
        <w:rPr>
          <w:rFonts w:eastAsia="Times New Roman" w:cstheme="minorHAnsi"/>
          <w:color w:val="333333"/>
          <w:sz w:val="21"/>
          <w:szCs w:val="21"/>
          <w:lang w:val="de-CH" w:eastAsia="de-CH"/>
        </w:rPr>
        <w:t>Nein, ich bin nicht damit einverstanden.</w:t>
      </w:r>
    </w:p>
    <w:p w:rsidR="0034129D" w:rsidRDefault="0034129D" w:rsidP="0034129D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1"/>
          <w:szCs w:val="21"/>
          <w:lang w:val="de-CH" w:eastAsia="de-CH"/>
        </w:rPr>
      </w:pPr>
    </w:p>
    <w:p w:rsidR="0034129D" w:rsidRDefault="0034129D" w:rsidP="0034129D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34129D">
        <w:rPr>
          <w:rFonts w:cstheme="minorHAnsi"/>
          <w:color w:val="333333"/>
          <w:sz w:val="24"/>
          <w:szCs w:val="24"/>
          <w:shd w:val="clear" w:color="auto" w:fill="FFFFFF"/>
        </w:rPr>
        <w:t>Allergien, Nahrungsintoleranzen und andere speziellen Bedürfnisse, von denen wir wissen müssen</w:t>
      </w:r>
    </w:p>
    <w:p w:rsidR="0034129D" w:rsidRPr="0034129D" w:rsidRDefault="0034129D" w:rsidP="0034129D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val="de-CH" w:eastAsia="de-CH"/>
        </w:rPr>
      </w:pPr>
      <w:r>
        <w:rPr>
          <w:rFonts w:eastAsia="Times New Roman" w:cstheme="minorHAnsi"/>
          <w:color w:val="333333"/>
          <w:sz w:val="24"/>
          <w:szCs w:val="24"/>
          <w:lang w:val="de-CH" w:eastAsia="de-CH"/>
        </w:rPr>
        <w:t>-----------------------------------------------------------------------------------------------------------------------</w:t>
      </w:r>
    </w:p>
    <w:p w:rsidR="0034129D" w:rsidRPr="0034129D" w:rsidRDefault="0034129D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6"/>
          <w:szCs w:val="26"/>
          <w:lang w:val="de-CH" w:eastAsia="de-CH"/>
        </w:rPr>
      </w:pPr>
      <w:r w:rsidRPr="0034129D">
        <w:rPr>
          <w:rFonts w:ascii="Segoe UI" w:eastAsia="Times New Roman" w:hAnsi="Segoe UI" w:cs="Segoe UI"/>
          <w:color w:val="333333"/>
          <w:sz w:val="26"/>
          <w:szCs w:val="26"/>
          <w:lang w:val="de-CH" w:eastAsia="de-CH"/>
        </w:rPr>
        <w:t>Hiermit bestätigen wir, dass wir diese Erklärung verstanden und das Formular entsprechend ausgefüllt haben.</w:t>
      </w:r>
    </w:p>
    <w:p w:rsidR="0034129D" w:rsidRPr="0034129D" w:rsidRDefault="0034129D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  <w:r w:rsidRPr="0034129D">
        <w:rPr>
          <w:rFonts w:ascii="Segoe UI" w:eastAsia="Times New Roman" w:hAnsi="Segoe UI" w:cs="Segoe UI"/>
          <w:color w:val="333333"/>
          <w:sz w:val="21"/>
          <w:szCs w:val="21"/>
        </w:rPr>
        <w:object w:dxaOrig="225" w:dyaOrig="225">
          <v:shape id="_x0000_i1050" type="#_x0000_t75" style="width:18pt;height:15.6pt" o:ole="">
            <v:imagedata r:id="rId13" o:title=""/>
          </v:shape>
          <w:control r:id="rId16" w:name="DefaultOcxName5" w:shapeid="_x0000_i1050"/>
        </w:object>
      </w:r>
      <w:r w:rsidRPr="0034129D"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  <w:t>verstanden</w:t>
      </w:r>
    </w:p>
    <w:p w:rsidR="0034129D" w:rsidRDefault="0034129D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  <w:r w:rsidRPr="0034129D">
        <w:rPr>
          <w:rFonts w:ascii="Segoe UI" w:eastAsia="Times New Roman" w:hAnsi="Segoe UI" w:cs="Segoe UI"/>
          <w:color w:val="333333"/>
          <w:sz w:val="21"/>
          <w:szCs w:val="21"/>
        </w:rPr>
        <w:object w:dxaOrig="225" w:dyaOrig="225">
          <v:shape id="_x0000_i1053" type="#_x0000_t75" style="width:18pt;height:15.6pt" o:ole="">
            <v:imagedata r:id="rId13" o:title=""/>
          </v:shape>
          <w:control r:id="rId17" w:name="DefaultOcxName12" w:shapeid="_x0000_i1053"/>
        </w:object>
      </w:r>
      <w:r w:rsidRPr="0034129D"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  <w:t>nicht verstanden</w:t>
      </w:r>
    </w:p>
    <w:p w:rsidR="00860F9E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</w:p>
    <w:p w:rsidR="00860F9E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</w:p>
    <w:p w:rsidR="00860F9E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  <w:t>………………………………………………………………………………………………………………………………………………………</w:t>
      </w:r>
    </w:p>
    <w:p w:rsidR="00860F9E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  <w:t>Unterschriften Erziehungsberechtigte</w:t>
      </w:r>
    </w:p>
    <w:p w:rsidR="00860F9E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1"/>
          <w:szCs w:val="21"/>
          <w:lang w:val="de-CH" w:eastAsia="de-CH"/>
        </w:rPr>
      </w:pPr>
    </w:p>
    <w:p w:rsidR="00860F9E" w:rsidRPr="00E80D25" w:rsidRDefault="00860F9E" w:rsidP="0034129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1"/>
          <w:szCs w:val="21"/>
          <w:lang w:val="de-CH" w:eastAsia="de-CH"/>
        </w:rPr>
      </w:pPr>
      <w:r w:rsidRPr="00860F9E">
        <w:rPr>
          <w:rFonts w:ascii="Segoe UI" w:eastAsia="Times New Roman" w:hAnsi="Segoe UI" w:cs="Segoe UI"/>
          <w:b/>
          <w:color w:val="333333"/>
          <w:sz w:val="21"/>
          <w:szCs w:val="21"/>
          <w:lang w:val="de-CH" w:eastAsia="de-CH"/>
        </w:rPr>
        <w:t>Bitte analog oder digital zurücksenden</w:t>
      </w:r>
      <w:r>
        <w:rPr>
          <w:rFonts w:ascii="Segoe UI" w:eastAsia="Times New Roman" w:hAnsi="Segoe UI" w:cs="Segoe UI"/>
          <w:b/>
          <w:color w:val="333333"/>
          <w:sz w:val="21"/>
          <w:szCs w:val="21"/>
          <w:lang w:val="de-CH" w:eastAsia="de-CH"/>
        </w:rPr>
        <w:t>. Danke</w:t>
      </w:r>
      <w:bookmarkStart w:id="0" w:name="_GoBack"/>
      <w:bookmarkEnd w:id="0"/>
    </w:p>
    <w:sectPr w:rsidR="00860F9E" w:rsidRPr="00E80D25" w:rsidSect="0034129D">
      <w:headerReference w:type="default" r:id="rId18"/>
      <w:footerReference w:type="default" r:id="rId19"/>
      <w:pgSz w:w="11906" w:h="16838" w:code="9"/>
      <w:pgMar w:top="1440" w:right="1440" w:bottom="1008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452" w:rsidRDefault="00635452" w:rsidP="00650259">
      <w:pPr>
        <w:spacing w:after="0" w:line="240" w:lineRule="auto"/>
      </w:pPr>
      <w:r>
        <w:separator/>
      </w:r>
    </w:p>
  </w:endnote>
  <w:endnote w:type="continuationSeparator" w:id="0">
    <w:p w:rsidR="00635452" w:rsidRDefault="00635452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9A06BE-4B13-476B-AE58-C79C1835E18A}"/>
    <w:embedBold r:id="rId2" w:fontKey="{A70CB7C9-012D-46C3-B9A4-B51D94F79A2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8799880-9119-4019-AF43-3EE16284D57B}"/>
    <w:embedBold r:id="rId4" w:fontKey="{4F81105A-6826-4088-B98A-8731D8117D8B}"/>
    <w:embedItalic r:id="rId5" w:fontKey="{6875B70E-DAC7-411F-8599-5A58CF966E5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517FDF3-5368-48AC-AB0A-867F61E5FD4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1FE1B73-A01E-4B42-9FA5-8057AD84E23A}"/>
    <w:embedBold r:id="rId8" w:fontKey="{AF83AADD-6840-4D19-9A3E-673CCBC48F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88"/>
      <w:gridCol w:w="238"/>
    </w:tblGrid>
    <w:tr w:rsidR="00635452" w:rsidRPr="007F7B5D" w:rsidTr="0034129D">
      <w:trPr>
        <w:trHeight w:val="852"/>
      </w:trPr>
      <w:tc>
        <w:tcPr>
          <w:tcW w:w="8788" w:type="dxa"/>
          <w:vAlign w:val="center"/>
        </w:tcPr>
        <w:p w:rsidR="00635452" w:rsidRPr="007F7B5D" w:rsidRDefault="0034129D" w:rsidP="0034129D">
          <w:pPr>
            <w:tabs>
              <w:tab w:val="left" w:pos="3252"/>
              <w:tab w:val="center" w:pos="4680"/>
              <w:tab w:val="left" w:pos="5964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 w:rsidRPr="0034129D">
            <w:rPr>
              <w:rFonts w:ascii="Arial" w:hAnsi="Arial" w:cs="Arial"/>
              <w:b/>
              <w:bCs/>
              <w:sz w:val="18"/>
              <w:szCs w:val="16"/>
            </w:rPr>
            <w:t>Katholische Kirche Reussbühl</w:t>
          </w:r>
          <w:r w:rsidRPr="0034129D">
            <w:rPr>
              <w:rFonts w:ascii="Arial" w:hAnsi="Arial" w:cs="Arial"/>
              <w:b/>
              <w:bCs/>
              <w:sz w:val="18"/>
              <w:szCs w:val="16"/>
            </w:rPr>
            <w:tab/>
          </w:r>
          <w:r w:rsidRPr="0034129D">
            <w:rPr>
              <w:rFonts w:ascii="Arial" w:hAnsi="Arial" w:cs="Arial"/>
              <w:sz w:val="18"/>
              <w:szCs w:val="16"/>
            </w:rPr>
            <w:t>Obermättlistrasse 1                       6015 Luzern</w:t>
          </w:r>
          <w:r w:rsidRPr="006A7336">
            <w:rPr>
              <w:sz w:val="18"/>
              <w:szCs w:val="16"/>
            </w:rPr>
            <w:br/>
          </w:r>
          <w:hyperlink r:id="rId1" w:history="1">
            <w:r w:rsidRPr="0034129D">
              <w:rPr>
                <w:rFonts w:ascii="Arial" w:hAnsi="Arial" w:cs="Arial"/>
                <w:sz w:val="18"/>
                <w:szCs w:val="16"/>
              </w:rPr>
              <w:t>www.pfarrei-reussbuehl.ch</w:t>
            </w:r>
          </w:hyperlink>
          <w:r w:rsidRPr="0034129D">
            <w:rPr>
              <w:rFonts w:ascii="Arial" w:hAnsi="Arial" w:cs="Arial"/>
              <w:sz w:val="18"/>
              <w:szCs w:val="16"/>
            </w:rPr>
            <w:tab/>
          </w:r>
          <w:r w:rsidRPr="0034129D">
            <w:rPr>
              <w:rFonts w:ascii="Arial" w:hAnsi="Arial" w:cs="Arial"/>
              <w:bCs/>
              <w:sz w:val="18"/>
              <w:szCs w:val="16"/>
            </w:rPr>
            <w:t xml:space="preserve">041 229 97 00                               </w:t>
          </w:r>
          <w:r w:rsidRPr="0034129D">
            <w:rPr>
              <w:rFonts w:ascii="Arial" w:hAnsi="Arial" w:cs="Arial"/>
              <w:sz w:val="18"/>
              <w:szCs w:val="16"/>
            </w:rPr>
            <w:tab/>
            <w:t>st.philippneri@kathluzern.ch</w:t>
          </w:r>
        </w:p>
      </w:tc>
      <w:tc>
        <w:tcPr>
          <w:tcW w:w="238" w:type="dxa"/>
          <w:vAlign w:val="center"/>
        </w:tcPr>
        <w:p w:rsidR="00635452" w:rsidRPr="007F7B5D" w:rsidRDefault="00635452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:rsidR="00635452" w:rsidRDefault="00635452" w:rsidP="0034129D">
    <w:pPr>
      <w:pStyle w:val="KeinLeerrau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452" w:rsidRDefault="00635452" w:rsidP="00650259">
      <w:pPr>
        <w:spacing w:after="0" w:line="240" w:lineRule="auto"/>
      </w:pPr>
      <w:r>
        <w:separator/>
      </w:r>
    </w:p>
  </w:footnote>
  <w:footnote w:type="continuationSeparator" w:id="0">
    <w:p w:rsidR="00635452" w:rsidRDefault="00635452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174"/>
      <w:gridCol w:w="5852"/>
    </w:tblGrid>
    <w:tr w:rsidR="00635452" w:rsidTr="0090596C">
      <w:trPr>
        <w:trHeight w:val="990"/>
      </w:trPr>
      <w:tc>
        <w:tcPr>
          <w:tcW w:w="1350" w:type="dxa"/>
          <w:vAlign w:val="center"/>
        </w:tcPr>
        <w:p w:rsidR="00635452" w:rsidRDefault="0034129D" w:rsidP="0090596C">
          <w:pPr>
            <w:pStyle w:val="Kopfzeile"/>
            <w:ind w:left="-108"/>
          </w:pPr>
          <w:bookmarkStart w:id="1" w:name="_Hlk521325785"/>
          <w:r>
            <w:rPr>
              <w:lang w:eastAsia="de-CH"/>
            </w:rPr>
            <w:drawing>
              <wp:inline distT="0" distB="0" distL="0" distR="0" wp14:anchorId="4D6C9EC1" wp14:editId="5B131DB7">
                <wp:extent cx="1946780" cy="606582"/>
                <wp:effectExtent l="0" t="0" r="0" b="3175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2039" cy="64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635452" w:rsidRPr="0090596C" w:rsidRDefault="00635452" w:rsidP="0090596C">
          <w:pPr>
            <w:pStyle w:val="Kopfzeile"/>
          </w:pPr>
        </w:p>
      </w:tc>
    </w:tr>
    <w:bookmarkEnd w:id="1"/>
  </w:tbl>
  <w:p w:rsidR="00635452" w:rsidRPr="0090596C" w:rsidRDefault="00635452" w:rsidP="0090596C">
    <w:pPr>
      <w:pStyle w:val="KeinLeerraum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hang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merierteLis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52"/>
    <w:rsid w:val="000456E1"/>
    <w:rsid w:val="00052382"/>
    <w:rsid w:val="0006568A"/>
    <w:rsid w:val="00076F0F"/>
    <w:rsid w:val="00084253"/>
    <w:rsid w:val="000D1F49"/>
    <w:rsid w:val="001727CA"/>
    <w:rsid w:val="002928D0"/>
    <w:rsid w:val="002C56E6"/>
    <w:rsid w:val="0034129D"/>
    <w:rsid w:val="00361E11"/>
    <w:rsid w:val="003A4871"/>
    <w:rsid w:val="003B4744"/>
    <w:rsid w:val="003F0847"/>
    <w:rsid w:val="0040090B"/>
    <w:rsid w:val="0046302A"/>
    <w:rsid w:val="00487D2D"/>
    <w:rsid w:val="004D5D62"/>
    <w:rsid w:val="005112D0"/>
    <w:rsid w:val="00577E06"/>
    <w:rsid w:val="00590C78"/>
    <w:rsid w:val="005A3BF7"/>
    <w:rsid w:val="005F2035"/>
    <w:rsid w:val="005F7990"/>
    <w:rsid w:val="00607293"/>
    <w:rsid w:val="006224F0"/>
    <w:rsid w:val="00635452"/>
    <w:rsid w:val="00635D50"/>
    <w:rsid w:val="0063739C"/>
    <w:rsid w:val="0064637A"/>
    <w:rsid w:val="00650259"/>
    <w:rsid w:val="00770F25"/>
    <w:rsid w:val="007A35A8"/>
    <w:rsid w:val="007B0A85"/>
    <w:rsid w:val="007C6A52"/>
    <w:rsid w:val="007F7B5D"/>
    <w:rsid w:val="0082043E"/>
    <w:rsid w:val="00836129"/>
    <w:rsid w:val="00860F9E"/>
    <w:rsid w:val="008E203A"/>
    <w:rsid w:val="0090596C"/>
    <w:rsid w:val="0091229C"/>
    <w:rsid w:val="00940E73"/>
    <w:rsid w:val="009638C7"/>
    <w:rsid w:val="0098597D"/>
    <w:rsid w:val="009F619A"/>
    <w:rsid w:val="009F6DDE"/>
    <w:rsid w:val="00A370A8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6163"/>
    <w:rsid w:val="00DB3FAD"/>
    <w:rsid w:val="00DF4FDC"/>
    <w:rsid w:val="00E139C4"/>
    <w:rsid w:val="00E61C09"/>
    <w:rsid w:val="00E677FE"/>
    <w:rsid w:val="00E80D25"/>
    <w:rsid w:val="00EB3B58"/>
    <w:rsid w:val="00EC7359"/>
    <w:rsid w:val="00EE3054"/>
    <w:rsid w:val="00F00606"/>
    <w:rsid w:val="00F01256"/>
    <w:rsid w:val="00F52451"/>
    <w:rsid w:val="00F80AB2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8233C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de-D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Standard">
    <w:name w:val="Normal"/>
    <w:uiPriority w:val="1"/>
    <w:qFormat/>
    <w:rsid w:val="007F7B5D"/>
  </w:style>
  <w:style w:type="paragraph" w:styleId="berschrift1">
    <w:name w:val="heading 1"/>
    <w:basedOn w:val="Standard"/>
    <w:link w:val="berschrift1Zchn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NummerierteListe">
    <w:name w:val="Nummerierte Liste"/>
    <w:basedOn w:val="Standard"/>
    <w:semiHidden/>
    <w:qFormat/>
    <w:rsid w:val="00CD4532"/>
    <w:pPr>
      <w:numPr>
        <w:ilvl w:val="6"/>
        <w:numId w:val="3"/>
      </w:numPr>
      <w:tabs>
        <w:tab w:val="num" w:pos="360"/>
      </w:tabs>
      <w:ind w:left="0" w:firstLine="0"/>
      <w:contextualSpacing/>
    </w:pPr>
    <w:rPr>
      <w:b/>
      <w:bCs/>
    </w:rPr>
  </w:style>
  <w:style w:type="paragraph" w:customStyle="1" w:styleId="Standard1">
    <w:name w:val="Stand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rsid w:val="000D1F49"/>
    <w:pPr>
      <w:spacing w:before="120"/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90596C"/>
    <w:rPr>
      <w:b/>
      <w:bCs/>
      <w:color w:val="694A77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0596C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uzeile">
    <w:name w:val="footer"/>
    <w:basedOn w:val="Standard"/>
    <w:link w:val="FuzeileZchn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7F7B5D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Abbildungstabelle">
    <w:name w:val="Abbildungstabell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4532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BesuchterLink">
    <w:name w:val="FollowedHyperlink"/>
    <w:basedOn w:val="Absatz-Standardschriftar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0596C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0596C"/>
    <w:rPr>
      <w:color w:val="808080"/>
    </w:rPr>
  </w:style>
  <w:style w:type="character" w:customStyle="1" w:styleId="ordinal-number">
    <w:name w:val="ordinal-number"/>
    <w:basedOn w:val="Absatz-Standardschriftart"/>
    <w:rsid w:val="00635452"/>
  </w:style>
  <w:style w:type="character" w:customStyle="1" w:styleId="text-format-content">
    <w:name w:val="text-format-content"/>
    <w:basedOn w:val="Absatz-Standardschriftart"/>
    <w:rsid w:val="006354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5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003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9341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31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7829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6966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6342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836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94551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0850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0286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104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627163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178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63425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699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674117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520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20206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1396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306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farrei-reussbueh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ana.krauer\AppData\Roaming\Microsoft\Templates\Formular%20f&#252;r%20Verzeichnissammlunge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8CCA5457CF4F94BDB974AA4774A7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FD862-A6AB-4AD0-843F-BACBD9984BC8}"/>
      </w:docPartPr>
      <w:docPartBody>
        <w:p w:rsidR="00832A47" w:rsidRDefault="00832A47">
          <w:pPr>
            <w:pStyle w:val="EB8CCA5457CF4F94BDB974AA4774A75D"/>
          </w:pPr>
          <w:r w:rsidRPr="003A4871">
            <w:rPr>
              <w:lang w:bidi="de-DE"/>
            </w:rPr>
            <w:t>Schülerinformationen</w:t>
          </w:r>
        </w:p>
      </w:docPartBody>
    </w:docPart>
    <w:docPart>
      <w:docPartPr>
        <w:name w:val="EAA1E50FEE1F4CDA8E62DDFC67115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733E2-64E1-4A11-80A0-10EBDA6AECA0}"/>
      </w:docPartPr>
      <w:docPartBody>
        <w:p w:rsidR="00832A47" w:rsidRDefault="00832A47">
          <w:pPr>
            <w:pStyle w:val="EAA1E50FEE1F4CDA8E62DDFC67115A1A"/>
          </w:pPr>
          <w:r w:rsidRPr="003A4871">
            <w:rPr>
              <w:lang w:bidi="de-DE"/>
            </w:rPr>
            <w:t>Vorname</w:t>
          </w:r>
        </w:p>
      </w:docPartBody>
    </w:docPart>
    <w:docPart>
      <w:docPartPr>
        <w:name w:val="1496CF22D4BD4C4AAC9E5D8C2B8D12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B3876-E56D-43E4-825B-44B029B37B02}"/>
      </w:docPartPr>
      <w:docPartBody>
        <w:p w:rsidR="00832A47" w:rsidRDefault="00832A47">
          <w:pPr>
            <w:pStyle w:val="1496CF22D4BD4C4AAC9E5D8C2B8D1237"/>
          </w:pPr>
          <w:r w:rsidRPr="003A4871">
            <w:rPr>
              <w:lang w:bidi="de-DE"/>
            </w:rPr>
            <w:t>Nachname</w:t>
          </w:r>
        </w:p>
      </w:docPartBody>
    </w:docPart>
    <w:docPart>
      <w:docPartPr>
        <w:name w:val="DF43FC5B3D734826B65A53FE6EB49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4424BB-E52C-421F-98AD-FB382ECD068B}"/>
      </w:docPartPr>
      <w:docPartBody>
        <w:p w:rsidR="00832A47" w:rsidRDefault="00832A47">
          <w:pPr>
            <w:pStyle w:val="DF43FC5B3D734826B65A53FE6EB49C9A"/>
          </w:pPr>
          <w:r w:rsidRPr="003A4871">
            <w:rPr>
              <w:lang w:bidi="de-DE"/>
            </w:rPr>
            <w:t>Adresse</w:t>
          </w:r>
        </w:p>
      </w:docPartBody>
    </w:docPart>
    <w:docPart>
      <w:docPartPr>
        <w:name w:val="E0A8708E6E87411AA8A1F49E0726E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1513CD-7C7B-43EA-98F0-340CB93C07EE}"/>
      </w:docPartPr>
      <w:docPartBody>
        <w:p w:rsidR="006644A3" w:rsidRDefault="00446A3A" w:rsidP="00446A3A">
          <w:pPr>
            <w:pStyle w:val="E0A8708E6E87411AA8A1F49E0726E9A9"/>
          </w:pPr>
          <w:r w:rsidRPr="003A4871">
            <w:rPr>
              <w:lang w:bidi="de-DE"/>
            </w:rPr>
            <w:t>Vorname</w:t>
          </w:r>
        </w:p>
      </w:docPartBody>
    </w:docPart>
    <w:docPart>
      <w:docPartPr>
        <w:name w:val="06BD0926550847CAA7DC483687C4A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9A095-4AC8-4FE2-8A6D-1EFF2D0413C5}"/>
      </w:docPartPr>
      <w:docPartBody>
        <w:p w:rsidR="006644A3" w:rsidRDefault="00446A3A" w:rsidP="00446A3A">
          <w:pPr>
            <w:pStyle w:val="06BD0926550847CAA7DC483687C4ADF4"/>
          </w:pPr>
          <w:r w:rsidRPr="003A4871">
            <w:rPr>
              <w:lang w:bidi="de-DE"/>
            </w:rPr>
            <w:t>Telefon mobil</w:t>
          </w:r>
        </w:p>
      </w:docPartBody>
    </w:docPart>
    <w:docPart>
      <w:docPartPr>
        <w:name w:val="9ACD1A4154D440EB87AD7A62034C0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8B795-F54B-4712-B9CA-DD974B3B1219}"/>
      </w:docPartPr>
      <w:docPartBody>
        <w:p w:rsidR="006644A3" w:rsidRDefault="00446A3A" w:rsidP="00446A3A">
          <w:pPr>
            <w:pStyle w:val="9ACD1A4154D440EB87AD7A62034C0C5F"/>
          </w:pPr>
          <w:r w:rsidRPr="003A4871">
            <w:rPr>
              <w:lang w:bidi="de-DE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47"/>
    <w:rsid w:val="00446A3A"/>
    <w:rsid w:val="006644A3"/>
    <w:rsid w:val="0083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B8CCA5457CF4F94BDB974AA4774A75D">
    <w:name w:val="EB8CCA5457CF4F94BDB974AA4774A75D"/>
  </w:style>
  <w:style w:type="paragraph" w:customStyle="1" w:styleId="EAA1E50FEE1F4CDA8E62DDFC67115A1A">
    <w:name w:val="EAA1E50FEE1F4CDA8E62DDFC67115A1A"/>
  </w:style>
  <w:style w:type="paragraph" w:customStyle="1" w:styleId="1496CF22D4BD4C4AAC9E5D8C2B8D1237">
    <w:name w:val="1496CF22D4BD4C4AAC9E5D8C2B8D1237"/>
  </w:style>
  <w:style w:type="paragraph" w:customStyle="1" w:styleId="DF43FC5B3D734826B65A53FE6EB49C9A">
    <w:name w:val="DF43FC5B3D734826B65A53FE6EB49C9A"/>
  </w:style>
  <w:style w:type="paragraph" w:customStyle="1" w:styleId="9FACF0D97FB64378B1C0847F0CC38D75">
    <w:name w:val="9FACF0D97FB64378B1C0847F0CC38D75"/>
  </w:style>
  <w:style w:type="paragraph" w:customStyle="1" w:styleId="4FBAC7EC7E154A438C32C0FF5CA14E3F">
    <w:name w:val="4FBAC7EC7E154A438C32C0FF5CA14E3F"/>
  </w:style>
  <w:style w:type="paragraph" w:customStyle="1" w:styleId="DADD910071D84E5DB7E170C914B36179">
    <w:name w:val="DADD910071D84E5DB7E170C914B36179"/>
  </w:style>
  <w:style w:type="paragraph" w:customStyle="1" w:styleId="F656425B3A5A481B8D92F7C685E0B11F">
    <w:name w:val="F656425B3A5A481B8D92F7C685E0B11F"/>
  </w:style>
  <w:style w:type="paragraph" w:customStyle="1" w:styleId="014606027AD8499993D5F03535AF9991">
    <w:name w:val="014606027AD8499993D5F03535AF9991"/>
  </w:style>
  <w:style w:type="paragraph" w:customStyle="1" w:styleId="6CC1D902E2A4444FA38D3627B34D441B">
    <w:name w:val="6CC1D902E2A4444FA38D3627B34D441B"/>
  </w:style>
  <w:style w:type="paragraph" w:customStyle="1" w:styleId="69539C15C31D4A84928541F343DF012C">
    <w:name w:val="69539C15C31D4A84928541F343DF012C"/>
  </w:style>
  <w:style w:type="paragraph" w:customStyle="1" w:styleId="493EE044F917464796122AA50B046299">
    <w:name w:val="493EE044F917464796122AA50B046299"/>
  </w:style>
  <w:style w:type="paragraph" w:customStyle="1" w:styleId="0A928DA9DFCC43EB82078C746856BF5A">
    <w:name w:val="0A928DA9DFCC43EB82078C746856BF5A"/>
  </w:style>
  <w:style w:type="paragraph" w:customStyle="1" w:styleId="2600F27B83EE4DDFB4807DA984447762">
    <w:name w:val="2600F27B83EE4DDFB4807DA984447762"/>
  </w:style>
  <w:style w:type="paragraph" w:customStyle="1" w:styleId="A28EB5D5AD8249738DFD8117B2D4B0C6">
    <w:name w:val="A28EB5D5AD8249738DFD8117B2D4B0C6"/>
  </w:style>
  <w:style w:type="paragraph" w:customStyle="1" w:styleId="617D96D9F2EB4089A6D50E76E50EB6B7">
    <w:name w:val="617D96D9F2EB4089A6D50E76E50EB6B7"/>
  </w:style>
  <w:style w:type="character" w:styleId="Platzhaltertext">
    <w:name w:val="Placeholder Text"/>
    <w:basedOn w:val="Absatz-Standardschriftart"/>
    <w:uiPriority w:val="99"/>
    <w:semiHidden/>
    <w:rsid w:val="00832A47"/>
    <w:rPr>
      <w:color w:val="808080"/>
    </w:rPr>
  </w:style>
  <w:style w:type="paragraph" w:customStyle="1" w:styleId="ECF200FC711F45EDBC8F3577A8E61AC3">
    <w:name w:val="ECF200FC711F45EDBC8F3577A8E61AC3"/>
  </w:style>
  <w:style w:type="paragraph" w:customStyle="1" w:styleId="04CEB1C4E8AA45E49EE0DCA7CFDCAFFA">
    <w:name w:val="04CEB1C4E8AA45E49EE0DCA7CFDCAFFA"/>
  </w:style>
  <w:style w:type="paragraph" w:customStyle="1" w:styleId="4FB2CD1FA9A84B38937D253AD5D39D5F">
    <w:name w:val="4FB2CD1FA9A84B38937D253AD5D39D5F"/>
  </w:style>
  <w:style w:type="paragraph" w:customStyle="1" w:styleId="08134CD0263E453B8B11866472E4232C">
    <w:name w:val="08134CD0263E453B8B11866472E4232C"/>
  </w:style>
  <w:style w:type="paragraph" w:customStyle="1" w:styleId="7FBFB27B62F444C1BB256EFE0098950A">
    <w:name w:val="7FBFB27B62F444C1BB256EFE0098950A"/>
  </w:style>
  <w:style w:type="paragraph" w:customStyle="1" w:styleId="CC5514BB43E648D5A93C6F56F07BA978">
    <w:name w:val="CC5514BB43E648D5A93C6F56F07BA978"/>
  </w:style>
  <w:style w:type="paragraph" w:customStyle="1" w:styleId="29F31E32D17B435BB30FE8FB91FEAAC2">
    <w:name w:val="29F31E32D17B435BB30FE8FB91FEAAC2"/>
  </w:style>
  <w:style w:type="paragraph" w:customStyle="1" w:styleId="9AE67E47C8D0467AB09739F89319A519">
    <w:name w:val="9AE67E47C8D0467AB09739F89319A519"/>
    <w:rsid w:val="00832A47"/>
  </w:style>
  <w:style w:type="paragraph" w:customStyle="1" w:styleId="6C46A44372B2414E83F3DF188F45CDB4">
    <w:name w:val="6C46A44372B2414E83F3DF188F45CDB4"/>
    <w:rsid w:val="00832A47"/>
  </w:style>
  <w:style w:type="paragraph" w:customStyle="1" w:styleId="73F3588763DF4D31AB9CA6E948CF90C7">
    <w:name w:val="73F3588763DF4D31AB9CA6E948CF90C7"/>
    <w:rsid w:val="00832A47"/>
  </w:style>
  <w:style w:type="paragraph" w:customStyle="1" w:styleId="DCC77473880645A6ADC40E1F2D470BC1">
    <w:name w:val="DCC77473880645A6ADC40E1F2D470BC1"/>
    <w:rsid w:val="00832A47"/>
  </w:style>
  <w:style w:type="paragraph" w:customStyle="1" w:styleId="9AF631F5BA6A436CBB6B63D014C9F28B">
    <w:name w:val="9AF631F5BA6A436CBB6B63D014C9F28B"/>
    <w:rsid w:val="00832A47"/>
  </w:style>
  <w:style w:type="paragraph" w:customStyle="1" w:styleId="9060413007F74494BFECA8A010AC0848">
    <w:name w:val="9060413007F74494BFECA8A010AC0848"/>
    <w:rsid w:val="00832A47"/>
  </w:style>
  <w:style w:type="paragraph" w:customStyle="1" w:styleId="2CC5E7131B5C4484B1F3607DDDDCF5F2">
    <w:name w:val="2CC5E7131B5C4484B1F3607DDDDCF5F2"/>
    <w:rsid w:val="00832A47"/>
  </w:style>
  <w:style w:type="paragraph" w:customStyle="1" w:styleId="2B68EFF99C9B4398A0F5290749B84E09">
    <w:name w:val="2B68EFF99C9B4398A0F5290749B84E09"/>
    <w:rsid w:val="00832A47"/>
  </w:style>
  <w:style w:type="paragraph" w:customStyle="1" w:styleId="EF97456D0C534F55AAB54A04F506C5E1">
    <w:name w:val="EF97456D0C534F55AAB54A04F506C5E1"/>
    <w:rsid w:val="00446A3A"/>
  </w:style>
  <w:style w:type="paragraph" w:customStyle="1" w:styleId="2AB6982495A546C4BCB78A0E5A176CA6">
    <w:name w:val="2AB6982495A546C4BCB78A0E5A176CA6"/>
    <w:rsid w:val="00446A3A"/>
  </w:style>
  <w:style w:type="paragraph" w:customStyle="1" w:styleId="D9856548D98348788676D62E813D6D96">
    <w:name w:val="D9856548D98348788676D62E813D6D96"/>
    <w:rsid w:val="00446A3A"/>
  </w:style>
  <w:style w:type="paragraph" w:customStyle="1" w:styleId="CE097E742A7C46509773D2E6D9738666">
    <w:name w:val="CE097E742A7C46509773D2E6D9738666"/>
    <w:rsid w:val="00446A3A"/>
  </w:style>
  <w:style w:type="paragraph" w:customStyle="1" w:styleId="F6FB6A1CF0C746EB82D2078D10C61177">
    <w:name w:val="F6FB6A1CF0C746EB82D2078D10C61177"/>
    <w:rsid w:val="00446A3A"/>
  </w:style>
  <w:style w:type="paragraph" w:customStyle="1" w:styleId="97CE53D0ABF549A98037282421A4FD91">
    <w:name w:val="97CE53D0ABF549A98037282421A4FD91"/>
    <w:rsid w:val="00446A3A"/>
  </w:style>
  <w:style w:type="paragraph" w:customStyle="1" w:styleId="94759D032C5741B3B39682126B23C780">
    <w:name w:val="94759D032C5741B3B39682126B23C780"/>
    <w:rsid w:val="00446A3A"/>
  </w:style>
  <w:style w:type="paragraph" w:customStyle="1" w:styleId="090699A823A348BEB6F0E8B2582BD594">
    <w:name w:val="090699A823A348BEB6F0E8B2582BD594"/>
    <w:rsid w:val="00446A3A"/>
  </w:style>
  <w:style w:type="paragraph" w:customStyle="1" w:styleId="39EB20840137433586E9D73A1E5E53EC">
    <w:name w:val="39EB20840137433586E9D73A1E5E53EC"/>
    <w:rsid w:val="00446A3A"/>
  </w:style>
  <w:style w:type="paragraph" w:customStyle="1" w:styleId="9DB0BA5FCF8D466190EC325B09D3AF85">
    <w:name w:val="9DB0BA5FCF8D466190EC325B09D3AF85"/>
    <w:rsid w:val="00446A3A"/>
  </w:style>
  <w:style w:type="paragraph" w:customStyle="1" w:styleId="E0A8708E6E87411AA8A1F49E0726E9A9">
    <w:name w:val="E0A8708E6E87411AA8A1F49E0726E9A9"/>
    <w:rsid w:val="00446A3A"/>
  </w:style>
  <w:style w:type="paragraph" w:customStyle="1" w:styleId="3E948AD409DE474E89D18BD535D97854">
    <w:name w:val="3E948AD409DE474E89D18BD535D97854"/>
    <w:rsid w:val="00446A3A"/>
  </w:style>
  <w:style w:type="paragraph" w:customStyle="1" w:styleId="06BD0926550847CAA7DC483687C4ADF4">
    <w:name w:val="06BD0926550847CAA7DC483687C4ADF4"/>
    <w:rsid w:val="00446A3A"/>
  </w:style>
  <w:style w:type="paragraph" w:customStyle="1" w:styleId="9ACD1A4154D440EB87AD7A62034C0C5F">
    <w:name w:val="9ACD1A4154D440EB87AD7A62034C0C5F"/>
    <w:rsid w:val="00446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F9F6A-0363-46D2-AB53-553ADA69290A}">
  <ds:schemaRefs>
    <ds:schemaRef ds:uri="http://purl.org/dc/terms/"/>
    <ds:schemaRef ds:uri="fb0879af-3eba-417a-a55a-ffe6dcd6ca7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dc4bcd6-49db-4c07-9060-8acfc67cef9f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für Verzeichnissammlungen.dotx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2025-10-07T12:26:00Z</dcterms:created>
  <dcterms:modified xsi:type="dcterms:W3CDTF">2025-10-07T12:28:00Z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